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CE4" w:rsidRPr="00027FB5" w:rsidRDefault="0019343D" w:rsidP="00E9333D">
      <w:pPr>
        <w:tabs>
          <w:tab w:val="left" w:pos="7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-4445</wp:posOffset>
                </wp:positionV>
                <wp:extent cx="4029075" cy="729615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AD8" w:rsidRDefault="005C4AD8" w:rsidP="006B7121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As Kazakhstan continues to develop economically, it also continues to develop its civil society sector, and in particular organizations focused on improving the lives of those living with HIV.  HIV is a worldwide pandemic, and it will take the effort of every country’s government, working with civil society and healthcare institutions, to prevent its spread and to assist those infected.</w:t>
                            </w:r>
                          </w:p>
                          <w:p w:rsidR="005C4AD8" w:rsidRDefault="005C4AD8" w:rsidP="006B7121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EE7D46" w:rsidRPr="00D82C89" w:rsidRDefault="00B3390A" w:rsidP="006B7121">
                            <w:pPr>
                              <w:pStyle w:val="Default"/>
                              <w:jc w:val="both"/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82C89">
                              <w:rPr>
                                <w:rFonts w:eastAsia="Times New Roman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USAID </w:t>
                            </w:r>
                            <w:r w:rsidR="003632CE">
                              <w:rPr>
                                <w:rFonts w:eastAsia="Times New Roman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sponsored</w:t>
                            </w:r>
                            <w:r w:rsidRPr="00D82C89">
                              <w:rPr>
                                <w:rFonts w:eastAsia="Times New Roman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 a first-hand study program t</w:t>
                            </w:r>
                            <w:r w:rsidR="003632CE">
                              <w:rPr>
                                <w:rFonts w:eastAsia="Times New Roman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o </w:t>
                            </w:r>
                            <w:r w:rsidRPr="00D82C89">
                              <w:rPr>
                                <w:sz w:val="22"/>
                                <w:szCs w:val="22"/>
                                <w:lang w:val="en-US"/>
                              </w:rPr>
                              <w:t>introduce participants</w:t>
                            </w:r>
                            <w:r w:rsidRPr="00D82C89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to U.S. best practice</w:t>
                            </w:r>
                            <w:r w:rsidR="00755301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D82C89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in providing services to </w:t>
                            </w:r>
                            <w:r w:rsidR="003632CE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>people living with HIV.</w:t>
                            </w:r>
                            <w:r w:rsidRPr="00D82C89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3632CE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The group </w:t>
                            </w:r>
                            <w:r w:rsidR="008D410C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>met with over 15</w:t>
                            </w:r>
                            <w:r w:rsidR="003632CE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organiz</w:t>
                            </w:r>
                            <w:r w:rsidR="003632CE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="003632CE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tions that shared innovative approaches for reducing </w:t>
                            </w:r>
                            <w:r w:rsidR="005C50CF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social </w:t>
                            </w:r>
                            <w:r w:rsidR="003632CE">
                              <w:rPr>
                                <w:iCs/>
                                <w:sz w:val="22"/>
                                <w:szCs w:val="22"/>
                                <w:lang w:val="en-US"/>
                              </w:rPr>
                              <w:t>stigma and discrimination.</w:t>
                            </w:r>
                          </w:p>
                          <w:p w:rsidR="00EE7D46" w:rsidRPr="00D82C89" w:rsidRDefault="00EE7D46" w:rsidP="006B7121">
                            <w:pPr>
                              <w:spacing w:after="0"/>
                              <w:jc w:val="both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:rsidR="003632CE" w:rsidRDefault="00EE7D46" w:rsidP="006B7121">
                            <w:pPr>
                              <w:spacing w:after="0"/>
                              <w:jc w:val="both"/>
                              <w:rPr>
                                <w:rFonts w:cs="Arial"/>
                                <w:szCs w:val="22"/>
                              </w:rPr>
                            </w:pPr>
                            <w:proofErr w:type="spellStart"/>
                            <w:r w:rsidRPr="00D82C89">
                              <w:rPr>
                                <w:rFonts w:cs="Arial"/>
                                <w:szCs w:val="22"/>
                              </w:rPr>
                              <w:t>Gulsum</w:t>
                            </w:r>
                            <w:proofErr w:type="spellEnd"/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2C89">
                              <w:rPr>
                                <w:rFonts w:cs="Arial"/>
                                <w:szCs w:val="22"/>
                              </w:rPr>
                              <w:t>Kikbayeva</w:t>
                            </w:r>
                            <w:proofErr w:type="spellEnd"/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 works for the Almaty Regional AIDS Center where she leads the HIV Infection Surveillance Department. The</w:t>
                            </w:r>
                            <w:r w:rsidRPr="00D82C89">
                              <w:rPr>
                                <w:rFonts w:cs="Arial"/>
                                <w:bCs/>
                                <w:szCs w:val="22"/>
                              </w:rPr>
                              <w:t xml:space="preserve"> Center is one of many such centers </w:t>
                            </w:r>
                            <w:r w:rsidR="00216259">
                              <w:rPr>
                                <w:rFonts w:cs="Arial"/>
                                <w:bCs/>
                                <w:szCs w:val="22"/>
                              </w:rPr>
                              <w:t>in Kazakhstan where</w:t>
                            </w:r>
                            <w:r w:rsidR="005C50CF">
                              <w:rPr>
                                <w:rFonts w:cs="Arial"/>
                                <w:bCs/>
                                <w:szCs w:val="22"/>
                              </w:rPr>
                              <w:t>,</w:t>
                            </w:r>
                            <w:r w:rsidR="00216259">
                              <w:rPr>
                                <w:rFonts w:cs="Arial"/>
                                <w:bCs/>
                                <w:szCs w:val="22"/>
                              </w:rPr>
                              <w:t xml:space="preserve"> </w:t>
                            </w:r>
                            <w:r w:rsidR="00216259">
                              <w:rPr>
                                <w:szCs w:val="22"/>
                              </w:rPr>
                              <w:t>a</w:t>
                            </w:r>
                            <w:r w:rsidR="00216259" w:rsidRPr="00DD2BF5">
                              <w:rPr>
                                <w:szCs w:val="22"/>
                              </w:rPr>
                              <w:t xml:space="preserve">s of </w:t>
                            </w:r>
                            <w:r w:rsidR="00216259">
                              <w:rPr>
                                <w:szCs w:val="22"/>
                              </w:rPr>
                              <w:t>January 1, 2013</w:t>
                            </w:r>
                            <w:r w:rsidR="00216259" w:rsidRPr="00DD2BF5">
                              <w:rPr>
                                <w:szCs w:val="22"/>
                              </w:rPr>
                              <w:t xml:space="preserve">, </w:t>
                            </w:r>
                            <w:r w:rsidR="00216259">
                              <w:rPr>
                                <w:szCs w:val="22"/>
                              </w:rPr>
                              <w:t>the</w:t>
                            </w:r>
                            <w:r w:rsidR="00216259" w:rsidRPr="00DD2BF5">
                              <w:rPr>
                                <w:szCs w:val="22"/>
                              </w:rPr>
                              <w:t xml:space="preserve"> cumulative number of HIV </w:t>
                            </w:r>
                            <w:r w:rsidR="00216259">
                              <w:rPr>
                                <w:szCs w:val="22"/>
                              </w:rPr>
                              <w:t>infected people was 19</w:t>
                            </w:r>
                            <w:r w:rsidR="005C50CF">
                              <w:rPr>
                                <w:szCs w:val="22"/>
                              </w:rPr>
                              <w:t>,</w:t>
                            </w:r>
                            <w:r w:rsidR="00216259">
                              <w:rPr>
                                <w:szCs w:val="22"/>
                              </w:rPr>
                              <w:t>961, with a national prevalence of 86.8</w:t>
                            </w:r>
                            <w:r w:rsidR="00216259" w:rsidRPr="00DD2BF5">
                              <w:rPr>
                                <w:szCs w:val="22"/>
                              </w:rPr>
                              <w:t xml:space="preserve"> per 100</w:t>
                            </w:r>
                            <w:r w:rsidR="005C50CF">
                              <w:rPr>
                                <w:szCs w:val="22"/>
                              </w:rPr>
                              <w:t>,</w:t>
                            </w:r>
                            <w:r w:rsidR="00216259" w:rsidRPr="00DD2BF5">
                              <w:rPr>
                                <w:szCs w:val="22"/>
                              </w:rPr>
                              <w:t xml:space="preserve">000 </w:t>
                            </w:r>
                            <w:proofErr w:type="gramStart"/>
                            <w:r w:rsidR="00216259" w:rsidRPr="00DD2BF5">
                              <w:rPr>
                                <w:szCs w:val="22"/>
                              </w:rPr>
                              <w:t>population</w:t>
                            </w:r>
                            <w:proofErr w:type="gramEnd"/>
                            <w:r w:rsidRPr="00D82C89">
                              <w:rPr>
                                <w:rFonts w:cs="Arial"/>
                                <w:bCs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16259">
                              <w:rPr>
                                <w:rFonts w:cs="Arial"/>
                                <w:bCs/>
                                <w:szCs w:val="22"/>
                              </w:rPr>
                              <w:t>Gulsum's</w:t>
                            </w:r>
                            <w:proofErr w:type="spellEnd"/>
                            <w:r w:rsidR="00216259" w:rsidRPr="00D82C89">
                              <w:rPr>
                                <w:rFonts w:cs="Arial"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D82C89">
                              <w:rPr>
                                <w:rFonts w:cs="Arial"/>
                                <w:bCs/>
                                <w:szCs w:val="22"/>
                              </w:rPr>
                              <w:t>responsibilities</w:t>
                            </w:r>
                            <w:r w:rsidR="00216259">
                              <w:rPr>
                                <w:rFonts w:cs="Arial"/>
                                <w:bCs/>
                                <w:szCs w:val="22"/>
                              </w:rPr>
                              <w:t xml:space="preserve"> with this Center</w:t>
                            </w:r>
                            <w:r w:rsidRPr="00D82C89">
                              <w:rPr>
                                <w:rFonts w:cs="Arial"/>
                                <w:bCs/>
                                <w:szCs w:val="22"/>
                              </w:rPr>
                              <w:t xml:space="preserve"> include </w:t>
                            </w:r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epidemiological monitoring, outreach activities to </w:t>
                            </w:r>
                            <w:r w:rsidR="005C50CF">
                              <w:rPr>
                                <w:rFonts w:cs="Arial"/>
                                <w:szCs w:val="22"/>
                              </w:rPr>
                              <w:t>at-</w:t>
                            </w:r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risk groups, and research and analysis. </w:t>
                            </w:r>
                          </w:p>
                          <w:p w:rsidR="003632CE" w:rsidRDefault="003632CE" w:rsidP="006B7121">
                            <w:pPr>
                              <w:spacing w:after="0"/>
                              <w:jc w:val="both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:rsidR="00EE7D46" w:rsidRPr="00D82C89" w:rsidRDefault="00EE7D46" w:rsidP="006B7121">
                            <w:pPr>
                              <w:spacing w:after="0"/>
                              <w:jc w:val="both"/>
                              <w:rPr>
                                <w:rFonts w:cs="Arial"/>
                                <w:szCs w:val="22"/>
                              </w:rPr>
                            </w:pPr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When </w:t>
                            </w:r>
                            <w:proofErr w:type="spellStart"/>
                            <w:r w:rsidR="003632CE">
                              <w:rPr>
                                <w:rFonts w:cs="Arial"/>
                                <w:szCs w:val="22"/>
                              </w:rPr>
                              <w:t>Gulsum</w:t>
                            </w:r>
                            <w:proofErr w:type="spellEnd"/>
                            <w:r w:rsidR="003632CE" w:rsidRPr="00D82C89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CD6260">
                              <w:rPr>
                                <w:rFonts w:cs="Arial"/>
                                <w:szCs w:val="22"/>
                              </w:rPr>
                              <w:t>heard about</w:t>
                            </w:r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 the U.S. study opportunity, she </w:t>
                            </w:r>
                            <w:r w:rsidR="003632CE">
                              <w:rPr>
                                <w:rFonts w:cs="Arial"/>
                                <w:szCs w:val="22"/>
                              </w:rPr>
                              <w:t>was excited</w:t>
                            </w:r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 to learn more about HIV palliative care, services and treatment for </w:t>
                            </w:r>
                            <w:r w:rsidR="003632CE">
                              <w:rPr>
                                <w:rFonts w:cs="Arial"/>
                                <w:szCs w:val="22"/>
                              </w:rPr>
                              <w:t>people living with HIV</w:t>
                            </w:r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 in rural areas, services and treatment for children living with HIV, social support, attracting </w:t>
                            </w:r>
                            <w:r w:rsidR="003632CE">
                              <w:rPr>
                                <w:rFonts w:cs="Arial"/>
                                <w:szCs w:val="22"/>
                              </w:rPr>
                              <w:t xml:space="preserve">positive </w:t>
                            </w:r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media </w:t>
                            </w:r>
                            <w:r w:rsidR="003632CE">
                              <w:rPr>
                                <w:rFonts w:cs="Arial"/>
                                <w:szCs w:val="22"/>
                              </w:rPr>
                              <w:t xml:space="preserve">coverage </w:t>
                            </w:r>
                            <w:r w:rsidRPr="00D82C89">
                              <w:rPr>
                                <w:rFonts w:cs="Arial"/>
                                <w:szCs w:val="22"/>
                              </w:rPr>
                              <w:t>to address stigma and discrimination, and about medical care in the U.S. in general.</w:t>
                            </w:r>
                          </w:p>
                          <w:p w:rsidR="00A4596E" w:rsidRPr="00D82C89" w:rsidRDefault="003632CE" w:rsidP="006B7121">
                            <w:pPr>
                              <w:spacing w:before="120" w:after="120"/>
                              <w:jc w:val="both"/>
                              <w:rPr>
                                <w:rFonts w:cs="Arial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Cs w:val="22"/>
                              </w:rPr>
                              <w:t>Ten participants spent three weeks in Chicago living with local families and visiting a range of HIV organizations and health care services, including the AIDS Foundation and Chicago House.</w:t>
                            </w:r>
                          </w:p>
                          <w:p w:rsidR="008C6DBC" w:rsidRPr="00D82C89" w:rsidRDefault="00A4596E" w:rsidP="006B7121">
                            <w:pPr>
                              <w:spacing w:after="0"/>
                              <w:jc w:val="both"/>
                              <w:rPr>
                                <w:rFonts w:cs="Arial"/>
                                <w:bCs/>
                                <w:szCs w:val="22"/>
                              </w:rPr>
                            </w:pPr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Upon return from the program, </w:t>
                            </w:r>
                            <w:proofErr w:type="spellStart"/>
                            <w:r w:rsidRPr="00D82C89">
                              <w:rPr>
                                <w:rFonts w:cs="Arial"/>
                                <w:szCs w:val="22"/>
                              </w:rPr>
                              <w:t>Gulsum</w:t>
                            </w:r>
                            <w:proofErr w:type="spellEnd"/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 made a presentation for </w:t>
                            </w:r>
                            <w:r w:rsidR="00D82C89" w:rsidRPr="00D82C89">
                              <w:rPr>
                                <w:rFonts w:cs="Arial"/>
                                <w:szCs w:val="22"/>
                              </w:rPr>
                              <w:t xml:space="preserve">30 of </w:t>
                            </w:r>
                            <w:r w:rsidRPr="00D82C89">
                              <w:rPr>
                                <w:rFonts w:cs="Arial"/>
                                <w:szCs w:val="22"/>
                              </w:rPr>
                              <w:t>her colleagues at the AIDS Center, providing information</w:t>
                            </w:r>
                            <w:r w:rsidR="00115C5E" w:rsidRPr="00D82C89">
                              <w:rPr>
                                <w:rFonts w:cs="Arial"/>
                                <w:szCs w:val="22"/>
                              </w:rPr>
                              <w:t xml:space="preserve"> on</w:t>
                            </w:r>
                            <w:r w:rsidRPr="00D82C89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0312FC" w:rsidRPr="00D82C89">
                              <w:rPr>
                                <w:rFonts w:cs="Arial"/>
                                <w:szCs w:val="22"/>
                              </w:rPr>
                              <w:t xml:space="preserve">the history of the HIV/AIDS epidemic in the U.S., the epidemiological situation in Illinois, HIV and pregnancy, </w:t>
                            </w:r>
                            <w:r w:rsidR="008A3F76">
                              <w:rPr>
                                <w:rFonts w:cs="Arial"/>
                                <w:szCs w:val="22"/>
                              </w:rPr>
                              <w:t xml:space="preserve">and </w:t>
                            </w:r>
                            <w:r w:rsidR="000312FC" w:rsidRPr="00D82C89">
                              <w:rPr>
                                <w:rFonts w:cs="Arial"/>
                                <w:szCs w:val="22"/>
                              </w:rPr>
                              <w:t xml:space="preserve">laws that protect </w:t>
                            </w:r>
                            <w:r w:rsidR="003632CE">
                              <w:rPr>
                                <w:rFonts w:cs="Arial"/>
                                <w:szCs w:val="22"/>
                              </w:rPr>
                              <w:t>people living with HIV</w:t>
                            </w:r>
                            <w:r w:rsidR="00115C5E" w:rsidRPr="00D82C89">
                              <w:rPr>
                                <w:rFonts w:cs="Arial"/>
                                <w:color w:val="000000"/>
                                <w:szCs w:val="22"/>
                                <w:shd w:val="clear" w:color="auto" w:fill="FFFFFF"/>
                              </w:rPr>
                              <w:t xml:space="preserve">.  </w:t>
                            </w:r>
                            <w:proofErr w:type="spellStart"/>
                            <w:r w:rsidR="003632CE">
                              <w:rPr>
                                <w:rFonts w:cs="Arial"/>
                                <w:color w:val="000000"/>
                                <w:szCs w:val="22"/>
                                <w:shd w:val="clear" w:color="auto" w:fill="FFFFFF"/>
                              </w:rPr>
                              <w:t>Gulsum</w:t>
                            </w:r>
                            <w:proofErr w:type="spellEnd"/>
                            <w:r w:rsidR="003632CE" w:rsidRPr="00D82C89">
                              <w:rPr>
                                <w:rFonts w:cs="Arial"/>
                                <w:color w:val="000000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115C5E" w:rsidRPr="00D82C89">
                              <w:rPr>
                                <w:rFonts w:cs="Arial"/>
                                <w:color w:val="000000"/>
                                <w:szCs w:val="22"/>
                                <w:shd w:val="clear" w:color="auto" w:fill="FFFFFF"/>
                              </w:rPr>
                              <w:t xml:space="preserve">and other participants are </w:t>
                            </w:r>
                            <w:r w:rsidR="003632CE">
                              <w:rPr>
                                <w:rFonts w:cs="Arial"/>
                                <w:color w:val="000000"/>
                                <w:szCs w:val="22"/>
                                <w:shd w:val="clear" w:color="auto" w:fill="FFFFFF"/>
                              </w:rPr>
                              <w:t xml:space="preserve">also </w:t>
                            </w:r>
                            <w:r w:rsidR="00115C5E" w:rsidRPr="00D82C89">
                              <w:rPr>
                                <w:rFonts w:cs="Arial"/>
                                <w:color w:val="000000"/>
                                <w:szCs w:val="22"/>
                                <w:shd w:val="clear" w:color="auto" w:fill="FFFFFF"/>
                              </w:rPr>
                              <w:t>preparing larger initiatives inspired by their visit such as the formation of a coalition that will work to reduce stigma and discrimination</w:t>
                            </w:r>
                            <w:r w:rsidR="003632CE">
                              <w:rPr>
                                <w:rFonts w:cs="Arial"/>
                                <w:color w:val="000000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="00115C5E" w:rsidRPr="00D82C89">
                              <w:rPr>
                                <w:rFonts w:cs="Arial"/>
                                <w:color w:val="000000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bookmarkEnd w:id="0"/>
                          </w:p>
                          <w:p w:rsidR="00D82C89" w:rsidRDefault="00D82C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pt;margin-top:-.35pt;width:317.25pt;height:57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" strokecolor="white">
                <v:textbox>
                  <w:txbxContent>
                    <w:p w:rsidR="005C4AD8" w:rsidRDefault="005C4AD8" w:rsidP="006B7121">
                      <w:pPr>
                        <w:pStyle w:val="Default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bookmarkStart w:id="1" w:name="_GoBack"/>
                      <w:r>
                        <w:rPr>
                          <w:sz w:val="22"/>
                          <w:szCs w:val="22"/>
                          <w:lang w:val="en-US"/>
                        </w:rPr>
                        <w:t>As Kazakhstan continues to develop economically, it also continues to develop its civil society sector, and in particular organizations focused on improving the lives of those living with HIV.  HIV is a worldwide pandemic, and it will take the effort of every country’s government, working with civil society and healthcare institutions, to prevent its spread and to assist those infected.</w:t>
                      </w:r>
                    </w:p>
                    <w:p w:rsidR="005C4AD8" w:rsidRDefault="005C4AD8" w:rsidP="006B7121">
                      <w:pPr>
                        <w:pStyle w:val="Default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EE7D46" w:rsidRPr="00D82C89" w:rsidRDefault="00B3390A" w:rsidP="006B7121">
                      <w:pPr>
                        <w:pStyle w:val="Default"/>
                        <w:jc w:val="both"/>
                        <w:rPr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D82C89">
                        <w:rPr>
                          <w:rFonts w:eastAsia="Times New Roman"/>
                          <w:color w:val="auto"/>
                          <w:sz w:val="22"/>
                          <w:szCs w:val="22"/>
                          <w:lang w:val="en-US"/>
                        </w:rPr>
                        <w:t xml:space="preserve">USAID </w:t>
                      </w:r>
                      <w:r w:rsidR="003632CE">
                        <w:rPr>
                          <w:rFonts w:eastAsia="Times New Roman"/>
                          <w:color w:val="auto"/>
                          <w:sz w:val="22"/>
                          <w:szCs w:val="22"/>
                          <w:lang w:val="en-US"/>
                        </w:rPr>
                        <w:t>sponsored</w:t>
                      </w:r>
                      <w:r w:rsidRPr="00D82C89">
                        <w:rPr>
                          <w:rFonts w:eastAsia="Times New Roman"/>
                          <w:color w:val="auto"/>
                          <w:sz w:val="22"/>
                          <w:szCs w:val="22"/>
                          <w:lang w:val="en-US"/>
                        </w:rPr>
                        <w:t xml:space="preserve"> a first-hand study program t</w:t>
                      </w:r>
                      <w:r w:rsidR="003632CE">
                        <w:rPr>
                          <w:rFonts w:eastAsia="Times New Roman"/>
                          <w:color w:val="auto"/>
                          <w:sz w:val="22"/>
                          <w:szCs w:val="22"/>
                          <w:lang w:val="en-US"/>
                        </w:rPr>
                        <w:t xml:space="preserve">o </w:t>
                      </w:r>
                      <w:r w:rsidRPr="00D82C89">
                        <w:rPr>
                          <w:sz w:val="22"/>
                          <w:szCs w:val="22"/>
                          <w:lang w:val="en-US"/>
                        </w:rPr>
                        <w:t>introduce participants</w:t>
                      </w:r>
                      <w:r w:rsidRPr="00D82C89">
                        <w:rPr>
                          <w:iCs/>
                          <w:sz w:val="22"/>
                          <w:szCs w:val="22"/>
                          <w:lang w:val="en-US"/>
                        </w:rPr>
                        <w:t xml:space="preserve"> to U.S. best practice</w:t>
                      </w:r>
                      <w:r w:rsidR="00755301">
                        <w:rPr>
                          <w:iCs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D82C89">
                        <w:rPr>
                          <w:iCs/>
                          <w:sz w:val="22"/>
                          <w:szCs w:val="22"/>
                          <w:lang w:val="en-US"/>
                        </w:rPr>
                        <w:t xml:space="preserve"> in providing services to </w:t>
                      </w:r>
                      <w:r w:rsidR="003632CE">
                        <w:rPr>
                          <w:iCs/>
                          <w:sz w:val="22"/>
                          <w:szCs w:val="22"/>
                          <w:lang w:val="en-US"/>
                        </w:rPr>
                        <w:t>people living with HIV.</w:t>
                      </w:r>
                      <w:r w:rsidRPr="00D82C89">
                        <w:rPr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3632CE">
                        <w:rPr>
                          <w:iCs/>
                          <w:sz w:val="22"/>
                          <w:szCs w:val="22"/>
                          <w:lang w:val="en-US"/>
                        </w:rPr>
                        <w:t xml:space="preserve"> The group </w:t>
                      </w:r>
                      <w:r w:rsidR="008D410C">
                        <w:rPr>
                          <w:iCs/>
                          <w:sz w:val="22"/>
                          <w:szCs w:val="22"/>
                          <w:lang w:val="en-US"/>
                        </w:rPr>
                        <w:t>met with over 15</w:t>
                      </w:r>
                      <w:r w:rsidR="003632CE">
                        <w:rPr>
                          <w:iCs/>
                          <w:sz w:val="22"/>
                          <w:szCs w:val="22"/>
                          <w:lang w:val="en-US"/>
                        </w:rPr>
                        <w:t xml:space="preserve"> organiz</w:t>
                      </w:r>
                      <w:r w:rsidR="003632CE">
                        <w:rPr>
                          <w:iCs/>
                          <w:sz w:val="22"/>
                          <w:szCs w:val="22"/>
                          <w:lang w:val="en-US"/>
                        </w:rPr>
                        <w:t>a</w:t>
                      </w:r>
                      <w:r w:rsidR="003632CE">
                        <w:rPr>
                          <w:iCs/>
                          <w:sz w:val="22"/>
                          <w:szCs w:val="22"/>
                          <w:lang w:val="en-US"/>
                        </w:rPr>
                        <w:t xml:space="preserve">tions that shared innovative approaches for reducing </w:t>
                      </w:r>
                      <w:r w:rsidR="005C50CF">
                        <w:rPr>
                          <w:iCs/>
                          <w:sz w:val="22"/>
                          <w:szCs w:val="22"/>
                          <w:lang w:val="en-US"/>
                        </w:rPr>
                        <w:t xml:space="preserve">social </w:t>
                      </w:r>
                      <w:r w:rsidR="003632CE">
                        <w:rPr>
                          <w:iCs/>
                          <w:sz w:val="22"/>
                          <w:szCs w:val="22"/>
                          <w:lang w:val="en-US"/>
                        </w:rPr>
                        <w:t>stigma and discrimination.</w:t>
                      </w:r>
                    </w:p>
                    <w:p w:rsidR="00EE7D46" w:rsidRPr="00D82C89" w:rsidRDefault="00EE7D46" w:rsidP="006B7121">
                      <w:pPr>
                        <w:spacing w:after="0"/>
                        <w:jc w:val="both"/>
                        <w:rPr>
                          <w:rFonts w:cs="Arial"/>
                          <w:szCs w:val="22"/>
                        </w:rPr>
                      </w:pPr>
                    </w:p>
                    <w:p w:rsidR="003632CE" w:rsidRDefault="00EE7D46" w:rsidP="006B7121">
                      <w:pPr>
                        <w:spacing w:after="0"/>
                        <w:jc w:val="both"/>
                        <w:rPr>
                          <w:rFonts w:cs="Arial"/>
                          <w:szCs w:val="22"/>
                        </w:rPr>
                      </w:pPr>
                      <w:proofErr w:type="spellStart"/>
                      <w:r w:rsidRPr="00D82C89">
                        <w:rPr>
                          <w:rFonts w:cs="Arial"/>
                          <w:szCs w:val="22"/>
                        </w:rPr>
                        <w:t>Gulsum</w:t>
                      </w:r>
                      <w:proofErr w:type="spellEnd"/>
                      <w:r w:rsidRPr="00D82C89">
                        <w:rPr>
                          <w:rFonts w:cs="Arial"/>
                          <w:szCs w:val="22"/>
                        </w:rPr>
                        <w:t xml:space="preserve"> </w:t>
                      </w:r>
                      <w:proofErr w:type="spellStart"/>
                      <w:r w:rsidRPr="00D82C89">
                        <w:rPr>
                          <w:rFonts w:cs="Arial"/>
                          <w:szCs w:val="22"/>
                        </w:rPr>
                        <w:t>Kikbayeva</w:t>
                      </w:r>
                      <w:proofErr w:type="spellEnd"/>
                      <w:r w:rsidRPr="00D82C89">
                        <w:rPr>
                          <w:rFonts w:cs="Arial"/>
                          <w:szCs w:val="22"/>
                        </w:rPr>
                        <w:t xml:space="preserve"> works for the Almaty Regional AIDS Center where she leads the HIV Infection Surveillance Department. The</w:t>
                      </w:r>
                      <w:r w:rsidRPr="00D82C89">
                        <w:rPr>
                          <w:rFonts w:cs="Arial"/>
                          <w:bCs/>
                          <w:szCs w:val="22"/>
                        </w:rPr>
                        <w:t xml:space="preserve"> Center is one of many such centers </w:t>
                      </w:r>
                      <w:r w:rsidR="00216259">
                        <w:rPr>
                          <w:rFonts w:cs="Arial"/>
                          <w:bCs/>
                          <w:szCs w:val="22"/>
                        </w:rPr>
                        <w:t>in Kazakhstan where</w:t>
                      </w:r>
                      <w:r w:rsidR="005C50CF">
                        <w:rPr>
                          <w:rFonts w:cs="Arial"/>
                          <w:bCs/>
                          <w:szCs w:val="22"/>
                        </w:rPr>
                        <w:t>,</w:t>
                      </w:r>
                      <w:r w:rsidR="00216259">
                        <w:rPr>
                          <w:rFonts w:cs="Arial"/>
                          <w:bCs/>
                          <w:szCs w:val="22"/>
                        </w:rPr>
                        <w:t xml:space="preserve"> </w:t>
                      </w:r>
                      <w:r w:rsidR="00216259">
                        <w:rPr>
                          <w:szCs w:val="22"/>
                        </w:rPr>
                        <w:t>a</w:t>
                      </w:r>
                      <w:r w:rsidR="00216259" w:rsidRPr="00DD2BF5">
                        <w:rPr>
                          <w:szCs w:val="22"/>
                        </w:rPr>
                        <w:t xml:space="preserve">s of </w:t>
                      </w:r>
                      <w:r w:rsidR="00216259">
                        <w:rPr>
                          <w:szCs w:val="22"/>
                        </w:rPr>
                        <w:t>January 1, 2013</w:t>
                      </w:r>
                      <w:r w:rsidR="00216259" w:rsidRPr="00DD2BF5">
                        <w:rPr>
                          <w:szCs w:val="22"/>
                        </w:rPr>
                        <w:t xml:space="preserve">, </w:t>
                      </w:r>
                      <w:r w:rsidR="00216259">
                        <w:rPr>
                          <w:szCs w:val="22"/>
                        </w:rPr>
                        <w:t>the</w:t>
                      </w:r>
                      <w:r w:rsidR="00216259" w:rsidRPr="00DD2BF5">
                        <w:rPr>
                          <w:szCs w:val="22"/>
                        </w:rPr>
                        <w:t xml:space="preserve"> cumulative number of HIV </w:t>
                      </w:r>
                      <w:r w:rsidR="00216259">
                        <w:rPr>
                          <w:szCs w:val="22"/>
                        </w:rPr>
                        <w:t>infected people was 19</w:t>
                      </w:r>
                      <w:r w:rsidR="005C50CF">
                        <w:rPr>
                          <w:szCs w:val="22"/>
                        </w:rPr>
                        <w:t>,</w:t>
                      </w:r>
                      <w:r w:rsidR="00216259">
                        <w:rPr>
                          <w:szCs w:val="22"/>
                        </w:rPr>
                        <w:t>961, with a national prevalence of 86.8</w:t>
                      </w:r>
                      <w:r w:rsidR="00216259" w:rsidRPr="00DD2BF5">
                        <w:rPr>
                          <w:szCs w:val="22"/>
                        </w:rPr>
                        <w:t xml:space="preserve"> per 100</w:t>
                      </w:r>
                      <w:r w:rsidR="005C50CF">
                        <w:rPr>
                          <w:szCs w:val="22"/>
                        </w:rPr>
                        <w:t>,</w:t>
                      </w:r>
                      <w:r w:rsidR="00216259" w:rsidRPr="00DD2BF5">
                        <w:rPr>
                          <w:szCs w:val="22"/>
                        </w:rPr>
                        <w:t xml:space="preserve">000 </w:t>
                      </w:r>
                      <w:proofErr w:type="gramStart"/>
                      <w:r w:rsidR="00216259" w:rsidRPr="00DD2BF5">
                        <w:rPr>
                          <w:szCs w:val="22"/>
                        </w:rPr>
                        <w:t>population</w:t>
                      </w:r>
                      <w:proofErr w:type="gramEnd"/>
                      <w:r w:rsidRPr="00D82C89">
                        <w:rPr>
                          <w:rFonts w:cs="Arial"/>
                          <w:bCs/>
                          <w:szCs w:val="22"/>
                        </w:rPr>
                        <w:t xml:space="preserve">. </w:t>
                      </w:r>
                      <w:proofErr w:type="spellStart"/>
                      <w:r w:rsidR="00216259">
                        <w:rPr>
                          <w:rFonts w:cs="Arial"/>
                          <w:bCs/>
                          <w:szCs w:val="22"/>
                        </w:rPr>
                        <w:t>Gulsum's</w:t>
                      </w:r>
                      <w:proofErr w:type="spellEnd"/>
                      <w:r w:rsidR="00216259" w:rsidRPr="00D82C89">
                        <w:rPr>
                          <w:rFonts w:cs="Arial"/>
                          <w:bCs/>
                          <w:szCs w:val="22"/>
                        </w:rPr>
                        <w:t xml:space="preserve"> </w:t>
                      </w:r>
                      <w:r w:rsidRPr="00D82C89">
                        <w:rPr>
                          <w:rFonts w:cs="Arial"/>
                          <w:bCs/>
                          <w:szCs w:val="22"/>
                        </w:rPr>
                        <w:t>responsibilities</w:t>
                      </w:r>
                      <w:r w:rsidR="00216259">
                        <w:rPr>
                          <w:rFonts w:cs="Arial"/>
                          <w:bCs/>
                          <w:szCs w:val="22"/>
                        </w:rPr>
                        <w:t xml:space="preserve"> with this Center</w:t>
                      </w:r>
                      <w:r w:rsidRPr="00D82C89">
                        <w:rPr>
                          <w:rFonts w:cs="Arial"/>
                          <w:bCs/>
                          <w:szCs w:val="22"/>
                        </w:rPr>
                        <w:t xml:space="preserve"> include </w:t>
                      </w:r>
                      <w:r w:rsidRPr="00D82C89">
                        <w:rPr>
                          <w:rFonts w:cs="Arial"/>
                          <w:szCs w:val="22"/>
                        </w:rPr>
                        <w:t xml:space="preserve">epidemiological monitoring, outreach activities to </w:t>
                      </w:r>
                      <w:r w:rsidR="005C50CF">
                        <w:rPr>
                          <w:rFonts w:cs="Arial"/>
                          <w:szCs w:val="22"/>
                        </w:rPr>
                        <w:t>at-</w:t>
                      </w:r>
                      <w:r w:rsidRPr="00D82C89">
                        <w:rPr>
                          <w:rFonts w:cs="Arial"/>
                          <w:szCs w:val="22"/>
                        </w:rPr>
                        <w:t xml:space="preserve">risk groups, and research and analysis. </w:t>
                      </w:r>
                    </w:p>
                    <w:p w:rsidR="003632CE" w:rsidRDefault="003632CE" w:rsidP="006B7121">
                      <w:pPr>
                        <w:spacing w:after="0"/>
                        <w:jc w:val="both"/>
                        <w:rPr>
                          <w:rFonts w:cs="Arial"/>
                          <w:szCs w:val="22"/>
                        </w:rPr>
                      </w:pPr>
                    </w:p>
                    <w:p w:rsidR="00EE7D46" w:rsidRPr="00D82C89" w:rsidRDefault="00EE7D46" w:rsidP="006B7121">
                      <w:pPr>
                        <w:spacing w:after="0"/>
                        <w:jc w:val="both"/>
                        <w:rPr>
                          <w:rFonts w:cs="Arial"/>
                          <w:szCs w:val="22"/>
                        </w:rPr>
                      </w:pPr>
                      <w:r w:rsidRPr="00D82C89">
                        <w:rPr>
                          <w:rFonts w:cs="Arial"/>
                          <w:szCs w:val="22"/>
                        </w:rPr>
                        <w:t xml:space="preserve">When </w:t>
                      </w:r>
                      <w:proofErr w:type="spellStart"/>
                      <w:r w:rsidR="003632CE">
                        <w:rPr>
                          <w:rFonts w:cs="Arial"/>
                          <w:szCs w:val="22"/>
                        </w:rPr>
                        <w:t>Gulsum</w:t>
                      </w:r>
                      <w:proofErr w:type="spellEnd"/>
                      <w:r w:rsidR="003632CE" w:rsidRPr="00D82C89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CD6260">
                        <w:rPr>
                          <w:rFonts w:cs="Arial"/>
                          <w:szCs w:val="22"/>
                        </w:rPr>
                        <w:t>heard about</w:t>
                      </w:r>
                      <w:r w:rsidRPr="00D82C89">
                        <w:rPr>
                          <w:rFonts w:cs="Arial"/>
                          <w:szCs w:val="22"/>
                        </w:rPr>
                        <w:t xml:space="preserve"> the U.S. study opportunity, she </w:t>
                      </w:r>
                      <w:r w:rsidR="003632CE">
                        <w:rPr>
                          <w:rFonts w:cs="Arial"/>
                          <w:szCs w:val="22"/>
                        </w:rPr>
                        <w:t>was excited</w:t>
                      </w:r>
                      <w:r w:rsidRPr="00D82C89">
                        <w:rPr>
                          <w:rFonts w:cs="Arial"/>
                          <w:szCs w:val="22"/>
                        </w:rPr>
                        <w:t xml:space="preserve"> to learn more about HIV palliative care, services and treatment for </w:t>
                      </w:r>
                      <w:r w:rsidR="003632CE">
                        <w:rPr>
                          <w:rFonts w:cs="Arial"/>
                          <w:szCs w:val="22"/>
                        </w:rPr>
                        <w:t>people living with HIV</w:t>
                      </w:r>
                      <w:r w:rsidRPr="00D82C89">
                        <w:rPr>
                          <w:rFonts w:cs="Arial"/>
                          <w:szCs w:val="22"/>
                        </w:rPr>
                        <w:t xml:space="preserve"> in rural areas, services and treatment for children living with HIV, social support, attracting </w:t>
                      </w:r>
                      <w:r w:rsidR="003632CE">
                        <w:rPr>
                          <w:rFonts w:cs="Arial"/>
                          <w:szCs w:val="22"/>
                        </w:rPr>
                        <w:t xml:space="preserve">positive </w:t>
                      </w:r>
                      <w:r w:rsidRPr="00D82C89">
                        <w:rPr>
                          <w:rFonts w:cs="Arial"/>
                          <w:szCs w:val="22"/>
                        </w:rPr>
                        <w:t xml:space="preserve">media </w:t>
                      </w:r>
                      <w:r w:rsidR="003632CE">
                        <w:rPr>
                          <w:rFonts w:cs="Arial"/>
                          <w:szCs w:val="22"/>
                        </w:rPr>
                        <w:t xml:space="preserve">coverage </w:t>
                      </w:r>
                      <w:r w:rsidRPr="00D82C89">
                        <w:rPr>
                          <w:rFonts w:cs="Arial"/>
                          <w:szCs w:val="22"/>
                        </w:rPr>
                        <w:t>to address stigma and discrimination, and about medical care in the U.S. in general.</w:t>
                      </w:r>
                    </w:p>
                    <w:p w:rsidR="00A4596E" w:rsidRPr="00D82C89" w:rsidRDefault="003632CE" w:rsidP="006B7121">
                      <w:pPr>
                        <w:spacing w:before="120" w:after="120"/>
                        <w:jc w:val="both"/>
                        <w:rPr>
                          <w:rFonts w:cs="Arial"/>
                          <w:szCs w:val="22"/>
                        </w:rPr>
                      </w:pPr>
                      <w:r>
                        <w:rPr>
                          <w:rFonts w:cs="Arial"/>
                          <w:bCs/>
                          <w:szCs w:val="22"/>
                        </w:rPr>
                        <w:t>Ten participants spent three weeks in Chicago living with local families and visiting a range of HIV organizations and health care services, including the AIDS Foundation and Chicago House.</w:t>
                      </w:r>
                    </w:p>
                    <w:p w:rsidR="008C6DBC" w:rsidRPr="00D82C89" w:rsidRDefault="00A4596E" w:rsidP="006B7121">
                      <w:pPr>
                        <w:spacing w:after="0"/>
                        <w:jc w:val="both"/>
                        <w:rPr>
                          <w:rFonts w:cs="Arial"/>
                          <w:bCs/>
                          <w:szCs w:val="22"/>
                        </w:rPr>
                      </w:pPr>
                      <w:r w:rsidRPr="00D82C89">
                        <w:rPr>
                          <w:rFonts w:cs="Arial"/>
                          <w:szCs w:val="22"/>
                        </w:rPr>
                        <w:t xml:space="preserve">Upon return from the program, </w:t>
                      </w:r>
                      <w:proofErr w:type="spellStart"/>
                      <w:r w:rsidRPr="00D82C89">
                        <w:rPr>
                          <w:rFonts w:cs="Arial"/>
                          <w:szCs w:val="22"/>
                        </w:rPr>
                        <w:t>Gulsum</w:t>
                      </w:r>
                      <w:proofErr w:type="spellEnd"/>
                      <w:r w:rsidRPr="00D82C89">
                        <w:rPr>
                          <w:rFonts w:cs="Arial"/>
                          <w:szCs w:val="22"/>
                        </w:rPr>
                        <w:t xml:space="preserve"> made a presentation for </w:t>
                      </w:r>
                      <w:r w:rsidR="00D82C89" w:rsidRPr="00D82C89">
                        <w:rPr>
                          <w:rFonts w:cs="Arial"/>
                          <w:szCs w:val="22"/>
                        </w:rPr>
                        <w:t xml:space="preserve">30 of </w:t>
                      </w:r>
                      <w:r w:rsidRPr="00D82C89">
                        <w:rPr>
                          <w:rFonts w:cs="Arial"/>
                          <w:szCs w:val="22"/>
                        </w:rPr>
                        <w:t>her colleagues at the AIDS Center, providing information</w:t>
                      </w:r>
                      <w:r w:rsidR="00115C5E" w:rsidRPr="00D82C89">
                        <w:rPr>
                          <w:rFonts w:cs="Arial"/>
                          <w:szCs w:val="22"/>
                        </w:rPr>
                        <w:t xml:space="preserve"> on</w:t>
                      </w:r>
                      <w:r w:rsidRPr="00D82C89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0312FC" w:rsidRPr="00D82C89">
                        <w:rPr>
                          <w:rFonts w:cs="Arial"/>
                          <w:szCs w:val="22"/>
                        </w:rPr>
                        <w:t xml:space="preserve">the history of the HIV/AIDS epidemic in the U.S., the epidemiological situation in Illinois, HIV and pregnancy, </w:t>
                      </w:r>
                      <w:r w:rsidR="008A3F76">
                        <w:rPr>
                          <w:rFonts w:cs="Arial"/>
                          <w:szCs w:val="22"/>
                        </w:rPr>
                        <w:t xml:space="preserve">and </w:t>
                      </w:r>
                      <w:r w:rsidR="000312FC" w:rsidRPr="00D82C89">
                        <w:rPr>
                          <w:rFonts w:cs="Arial"/>
                          <w:szCs w:val="22"/>
                        </w:rPr>
                        <w:t xml:space="preserve">laws that protect </w:t>
                      </w:r>
                      <w:r w:rsidR="003632CE">
                        <w:rPr>
                          <w:rFonts w:cs="Arial"/>
                          <w:szCs w:val="22"/>
                        </w:rPr>
                        <w:t>people living with HIV</w:t>
                      </w:r>
                      <w:r w:rsidR="00115C5E" w:rsidRPr="00D82C89">
                        <w:rPr>
                          <w:rFonts w:cs="Arial"/>
                          <w:color w:val="000000"/>
                          <w:szCs w:val="22"/>
                          <w:shd w:val="clear" w:color="auto" w:fill="FFFFFF"/>
                        </w:rPr>
                        <w:t xml:space="preserve">.  </w:t>
                      </w:r>
                      <w:proofErr w:type="spellStart"/>
                      <w:r w:rsidR="003632CE">
                        <w:rPr>
                          <w:rFonts w:cs="Arial"/>
                          <w:color w:val="000000"/>
                          <w:szCs w:val="22"/>
                          <w:shd w:val="clear" w:color="auto" w:fill="FFFFFF"/>
                        </w:rPr>
                        <w:t>Gulsum</w:t>
                      </w:r>
                      <w:proofErr w:type="spellEnd"/>
                      <w:r w:rsidR="003632CE" w:rsidRPr="00D82C89">
                        <w:rPr>
                          <w:rFonts w:cs="Arial"/>
                          <w:color w:val="000000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115C5E" w:rsidRPr="00D82C89">
                        <w:rPr>
                          <w:rFonts w:cs="Arial"/>
                          <w:color w:val="000000"/>
                          <w:szCs w:val="22"/>
                          <w:shd w:val="clear" w:color="auto" w:fill="FFFFFF"/>
                        </w:rPr>
                        <w:t xml:space="preserve">and other participants are </w:t>
                      </w:r>
                      <w:r w:rsidR="003632CE">
                        <w:rPr>
                          <w:rFonts w:cs="Arial"/>
                          <w:color w:val="000000"/>
                          <w:szCs w:val="22"/>
                          <w:shd w:val="clear" w:color="auto" w:fill="FFFFFF"/>
                        </w:rPr>
                        <w:t xml:space="preserve">also </w:t>
                      </w:r>
                      <w:r w:rsidR="00115C5E" w:rsidRPr="00D82C89">
                        <w:rPr>
                          <w:rFonts w:cs="Arial"/>
                          <w:color w:val="000000"/>
                          <w:szCs w:val="22"/>
                          <w:shd w:val="clear" w:color="auto" w:fill="FFFFFF"/>
                        </w:rPr>
                        <w:t>preparing larger initiatives inspired by their visit such as the formation of a coalition that will work to reduce stigma and discrimination</w:t>
                      </w:r>
                      <w:r w:rsidR="003632CE">
                        <w:rPr>
                          <w:rFonts w:cs="Arial"/>
                          <w:color w:val="000000"/>
                          <w:szCs w:val="22"/>
                          <w:shd w:val="clear" w:color="auto" w:fill="FFFFFF"/>
                        </w:rPr>
                        <w:t>.</w:t>
                      </w:r>
                      <w:r w:rsidR="00115C5E" w:rsidRPr="00D82C89">
                        <w:rPr>
                          <w:rFonts w:cs="Arial"/>
                          <w:color w:val="000000"/>
                          <w:szCs w:val="22"/>
                          <w:shd w:val="clear" w:color="auto" w:fill="FFFFFF"/>
                        </w:rPr>
                        <w:t xml:space="preserve"> </w:t>
                      </w:r>
                      <w:bookmarkEnd w:id="1"/>
                    </w:p>
                    <w:p w:rsidR="00D82C89" w:rsidRDefault="00D82C8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918845</wp:posOffset>
                </wp:positionV>
                <wp:extent cx="2288540" cy="1751965"/>
                <wp:effectExtent l="0" t="0" r="17145" b="2032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75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23C" w:rsidRDefault="00E439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5975" cy="1562100"/>
                                  <wp:effectExtent l="0" t="0" r="9525" b="0"/>
                                  <wp:docPr id="7" name="Picture 2" descr="Kikbayeva Flag Chica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ikbayeva Flag Chica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9.75pt;margin-top:72.35pt;width:180.2pt;height:137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" strokecolor="white">
                <v:textbox style="mso-fit-shape-to-text:t">
                  <w:txbxContent>
                    <w:p w:rsidR="001A623C" w:rsidRDefault="00E4399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5975" cy="1562100"/>
                            <wp:effectExtent l="0" t="0" r="9525" b="0"/>
                            <wp:docPr id="7" name="Picture 2" descr="Kikbayeva Flag Chica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ikbayeva Flag Chica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333D">
        <w:tab/>
      </w:r>
    </w:p>
    <w:sectPr w:rsidR="004B3CE4" w:rsidRPr="00027FB5" w:rsidSect="002B65D4">
      <w:headerReference w:type="first" r:id="rId10"/>
      <w:footerReference w:type="first" r:id="rId11"/>
      <w:pgSz w:w="12240" w:h="15840"/>
      <w:pgMar w:top="4133" w:right="1080" w:bottom="108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8DA" w:rsidRDefault="007868DA">
      <w:r>
        <w:separator/>
      </w:r>
    </w:p>
  </w:endnote>
  <w:endnote w:type="continuationSeparator" w:id="0">
    <w:p w:rsidR="007868DA" w:rsidRDefault="00786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CE4" w:rsidRDefault="0019343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7089140</wp:posOffset>
              </wp:positionV>
              <wp:extent cx="1943100" cy="1692910"/>
              <wp:effectExtent l="0" t="0" r="0" b="2540"/>
              <wp:wrapNone/>
              <wp:docPr id="2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169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22A3" w:rsidRDefault="00477414">
                          <w:pPr>
                            <w:pStyle w:val="Summary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 w:rsidRPr="00CD6260">
                            <w:rPr>
                              <w:sz w:val="24"/>
                              <w:szCs w:val="24"/>
                            </w:rPr>
                            <w:t>“</w:t>
                          </w:r>
                          <w:r w:rsidR="004E7BC4" w:rsidRPr="00CD6260">
                            <w:rPr>
                              <w:sz w:val="24"/>
                              <w:szCs w:val="24"/>
                            </w:rPr>
                            <w:t>My colleagues were interested to hear about our meeting with</w:t>
                          </w:r>
                          <w:r w:rsidRPr="00CD6260">
                            <w:rPr>
                              <w:sz w:val="24"/>
                              <w:szCs w:val="24"/>
                            </w:rPr>
                            <w:t xml:space="preserve"> Greg Harris, </w:t>
                          </w:r>
                          <w:r w:rsidR="00D82C89" w:rsidRPr="00CD6260">
                            <w:rPr>
                              <w:sz w:val="24"/>
                              <w:szCs w:val="24"/>
                            </w:rPr>
                            <w:t xml:space="preserve">member of Illinois </w:t>
                          </w:r>
                          <w:r w:rsidRPr="00CD6260">
                            <w:rPr>
                              <w:sz w:val="24"/>
                              <w:szCs w:val="24"/>
                            </w:rPr>
                            <w:t xml:space="preserve">House of </w:t>
                          </w:r>
                          <w:r w:rsidR="00D82C89" w:rsidRPr="00CD6260">
                            <w:rPr>
                              <w:sz w:val="24"/>
                              <w:szCs w:val="24"/>
                            </w:rPr>
                            <w:t>R</w:t>
                          </w:r>
                          <w:r w:rsidRPr="00CD6260">
                            <w:rPr>
                              <w:sz w:val="24"/>
                              <w:szCs w:val="24"/>
                            </w:rPr>
                            <w:t xml:space="preserve">epresentatives and his work on behalf of </w:t>
                          </w:r>
                          <w:r w:rsidR="003632CE">
                            <w:rPr>
                              <w:sz w:val="24"/>
                              <w:szCs w:val="24"/>
                            </w:rPr>
                            <w:t>people living with HIV.</w:t>
                          </w:r>
                          <w:r w:rsidR="00CD6260" w:rsidRPr="00CD6260">
                            <w:rPr>
                              <w:sz w:val="24"/>
                              <w:szCs w:val="24"/>
                            </w:rPr>
                            <w:t>“</w:t>
                          </w:r>
                        </w:p>
                        <w:p w:rsidR="002A22A3" w:rsidRDefault="003632CE">
                          <w:pPr>
                            <w:pStyle w:val="Summary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Gulsum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477414" w:rsidRPr="00CD6260">
                            <w:rPr>
                              <w:sz w:val="24"/>
                              <w:szCs w:val="24"/>
                            </w:rPr>
                            <w:t>Kikbayeva</w:t>
                          </w:r>
                          <w:proofErr w:type="spellEnd"/>
                          <w:r w:rsidR="00477414" w:rsidRPr="00CD6260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31" type="#_x0000_t202" style="position:absolute;margin-left:54pt;margin-top:558.2pt;width:153pt;height:133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xDtA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" filled="f" stroked="f">
              <v:textbox inset="0,0,0,0">
                <w:txbxContent>
                  <w:p w:rsidR="002A22A3" w:rsidRDefault="00477414">
                    <w:pPr>
                      <w:pStyle w:val="Summary"/>
                      <w:jc w:val="right"/>
                      <w:rPr>
                        <w:sz w:val="24"/>
                        <w:szCs w:val="24"/>
                      </w:rPr>
                    </w:pPr>
                    <w:r w:rsidRPr="00CD6260">
                      <w:rPr>
                        <w:sz w:val="24"/>
                        <w:szCs w:val="24"/>
                      </w:rPr>
                      <w:t>“</w:t>
                    </w:r>
                    <w:r w:rsidR="004E7BC4" w:rsidRPr="00CD6260">
                      <w:rPr>
                        <w:sz w:val="24"/>
                        <w:szCs w:val="24"/>
                      </w:rPr>
                      <w:t>My colleagues were interested to hear about our meeting with</w:t>
                    </w:r>
                    <w:r w:rsidRPr="00CD6260">
                      <w:rPr>
                        <w:sz w:val="24"/>
                        <w:szCs w:val="24"/>
                      </w:rPr>
                      <w:t xml:space="preserve"> Greg Harris, </w:t>
                    </w:r>
                    <w:r w:rsidR="00D82C89" w:rsidRPr="00CD6260">
                      <w:rPr>
                        <w:sz w:val="24"/>
                        <w:szCs w:val="24"/>
                      </w:rPr>
                      <w:t xml:space="preserve">member of Illinois </w:t>
                    </w:r>
                    <w:r w:rsidRPr="00CD6260">
                      <w:rPr>
                        <w:sz w:val="24"/>
                        <w:szCs w:val="24"/>
                      </w:rPr>
                      <w:t xml:space="preserve">House of </w:t>
                    </w:r>
                    <w:r w:rsidR="00D82C89" w:rsidRPr="00CD6260">
                      <w:rPr>
                        <w:sz w:val="24"/>
                        <w:szCs w:val="24"/>
                      </w:rPr>
                      <w:t>R</w:t>
                    </w:r>
                    <w:r w:rsidRPr="00CD6260">
                      <w:rPr>
                        <w:sz w:val="24"/>
                        <w:szCs w:val="24"/>
                      </w:rPr>
                      <w:t xml:space="preserve">epresentatives and his work on behalf of </w:t>
                    </w:r>
                    <w:r w:rsidR="003632CE">
                      <w:rPr>
                        <w:sz w:val="24"/>
                        <w:szCs w:val="24"/>
                      </w:rPr>
                      <w:t>people living with HIV.</w:t>
                    </w:r>
                    <w:r w:rsidR="00CD6260" w:rsidRPr="00CD6260">
                      <w:rPr>
                        <w:sz w:val="24"/>
                        <w:szCs w:val="24"/>
                      </w:rPr>
                      <w:t>“</w:t>
                    </w:r>
                  </w:p>
                  <w:p w:rsidR="002A22A3" w:rsidRDefault="003632CE">
                    <w:pPr>
                      <w:pStyle w:val="Summary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- Gulsum </w:t>
                    </w:r>
                    <w:r w:rsidR="00477414" w:rsidRPr="00CD6260">
                      <w:rPr>
                        <w:sz w:val="24"/>
                        <w:szCs w:val="24"/>
                      </w:rPr>
                      <w:t xml:space="preserve">Kikbayeva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4399C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-95885</wp:posOffset>
          </wp:positionH>
          <wp:positionV relativeFrom="paragraph">
            <wp:posOffset>-427990</wp:posOffset>
          </wp:positionV>
          <wp:extent cx="2433320" cy="810895"/>
          <wp:effectExtent l="0" t="0" r="5080" b="8255"/>
          <wp:wrapTight wrapText="left">
            <wp:wrapPolygon edited="0">
              <wp:start x="0" y="0"/>
              <wp:lineTo x="0" y="21312"/>
              <wp:lineTo x="21476" y="21312"/>
              <wp:lineTo x="21476" y="0"/>
              <wp:lineTo x="0" y="0"/>
            </wp:wrapPolygon>
          </wp:wrapTight>
          <wp:docPr id="139" name="Picture 139" descr="TOS-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 descr="TOS-fo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320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54656" behindDoc="0" locked="0" layoutInCell="1" allowOverlap="1">
              <wp:simplePos x="0" y="0"/>
              <wp:positionH relativeFrom="page">
                <wp:posOffset>2953384</wp:posOffset>
              </wp:positionH>
              <wp:positionV relativeFrom="page">
                <wp:posOffset>2624455</wp:posOffset>
              </wp:positionV>
              <wp:extent cx="0" cy="6875780"/>
              <wp:effectExtent l="0" t="0" r="19050" b="20320"/>
              <wp:wrapNone/>
              <wp:docPr id="1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757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24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32.55pt,206.65pt" to="232.55pt,7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" strokecolor="#00247e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8DA" w:rsidRDefault="007868DA">
      <w:r>
        <w:t>\</w:t>
      </w:r>
      <w:r>
        <w:separator/>
      </w:r>
    </w:p>
  </w:footnote>
  <w:footnote w:type="continuationSeparator" w:id="0">
    <w:p w:rsidR="007868DA" w:rsidRDefault="007868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CE4" w:rsidRDefault="001934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5286375</wp:posOffset>
              </wp:positionV>
              <wp:extent cx="1943100" cy="942975"/>
              <wp:effectExtent l="0" t="0" r="0" b="9525"/>
              <wp:wrapNone/>
              <wp:docPr id="6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CE4" w:rsidRPr="00755301" w:rsidRDefault="001A623C" w:rsidP="00027FB5">
                          <w:pPr>
                            <w:rPr>
                              <w:i/>
                              <w:spacing w:val="-4"/>
                              <w:sz w:val="18"/>
                            </w:rPr>
                          </w:pPr>
                          <w:proofErr w:type="spellStart"/>
                          <w:proofErr w:type="gramStart"/>
                          <w:r w:rsidRPr="00755301">
                            <w:rPr>
                              <w:i/>
                              <w:spacing w:val="-4"/>
                              <w:sz w:val="18"/>
                            </w:rPr>
                            <w:t>Gulsum</w:t>
                          </w:r>
                          <w:proofErr w:type="spellEnd"/>
                          <w:r w:rsidRPr="00755301"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755301">
                            <w:rPr>
                              <w:i/>
                              <w:spacing w:val="-4"/>
                              <w:sz w:val="18"/>
                            </w:rPr>
                            <w:t>Kikbayeva</w:t>
                          </w:r>
                          <w:proofErr w:type="spellEnd"/>
                          <w:r w:rsidRPr="00755301">
                            <w:rPr>
                              <w:i/>
                              <w:spacing w:val="-4"/>
                              <w:sz w:val="18"/>
                            </w:rPr>
                            <w:t xml:space="preserve"> (fourth from left</w:t>
                          </w:r>
                          <w:r w:rsidR="003D090B" w:rsidRPr="00755301">
                            <w:rPr>
                              <w:i/>
                              <w:spacing w:val="-4"/>
                              <w:sz w:val="18"/>
                            </w:rPr>
                            <w:t>) with other program p</w:t>
                          </w:r>
                          <w:r w:rsidRPr="00755301">
                            <w:rPr>
                              <w:i/>
                              <w:spacing w:val="-4"/>
                              <w:sz w:val="18"/>
                            </w:rPr>
                            <w:t>articipants.</w:t>
                          </w:r>
                          <w:proofErr w:type="gramEnd"/>
                          <w:r w:rsidRPr="00755301"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</w:p>
                        <w:p w:rsidR="003D090B" w:rsidRPr="00755301" w:rsidRDefault="003D090B" w:rsidP="00027FB5">
                          <w:r w:rsidRPr="00755301">
                            <w:rPr>
                              <w:i/>
                              <w:spacing w:val="-4"/>
                              <w:sz w:val="18"/>
                            </w:rPr>
                            <w:t xml:space="preserve">Photo: </w:t>
                          </w:r>
                          <w:proofErr w:type="spellStart"/>
                          <w:r w:rsidRPr="00755301">
                            <w:rPr>
                              <w:i/>
                              <w:spacing w:val="-4"/>
                              <w:sz w:val="18"/>
                            </w:rPr>
                            <w:t>WorldChicago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28" type="#_x0000_t202" style="position:absolute;margin-left:54pt;margin-top:416.25pt;width:153pt;height:74.2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" filled="f" stroked="f">
              <v:textbox inset="0,0,0,0">
                <w:txbxContent>
                  <w:p w:rsidR="004B3CE4" w:rsidRPr="00755301" w:rsidRDefault="001A623C" w:rsidP="00027FB5">
                    <w:pPr>
                      <w:rPr>
                        <w:i/>
                        <w:spacing w:val="-4"/>
                        <w:sz w:val="18"/>
                      </w:rPr>
                    </w:pPr>
                    <w:r w:rsidRPr="00755301">
                      <w:rPr>
                        <w:i/>
                        <w:spacing w:val="-4"/>
                        <w:sz w:val="18"/>
                      </w:rPr>
                      <w:t>Gulsum Kikbayeva (fourth from left</w:t>
                    </w:r>
                    <w:r w:rsidR="003D090B" w:rsidRPr="00755301">
                      <w:rPr>
                        <w:i/>
                        <w:spacing w:val="-4"/>
                        <w:sz w:val="18"/>
                      </w:rPr>
                      <w:t>) with other program p</w:t>
                    </w:r>
                    <w:r w:rsidRPr="00755301">
                      <w:rPr>
                        <w:i/>
                        <w:spacing w:val="-4"/>
                        <w:sz w:val="18"/>
                      </w:rPr>
                      <w:t xml:space="preserve">articipants. </w:t>
                    </w:r>
                  </w:p>
                  <w:p w:rsidR="003D090B" w:rsidRPr="00755301" w:rsidRDefault="003D090B" w:rsidP="00027FB5">
                    <w:r w:rsidRPr="00755301">
                      <w:rPr>
                        <w:i/>
                        <w:spacing w:val="-4"/>
                        <w:sz w:val="18"/>
                      </w:rPr>
                      <w:t>Photo: WorldChicago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4399C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233680</wp:posOffset>
          </wp:positionH>
          <wp:positionV relativeFrom="paragraph">
            <wp:posOffset>1089660</wp:posOffset>
          </wp:positionV>
          <wp:extent cx="2679700" cy="255270"/>
          <wp:effectExtent l="0" t="0" r="6350" b="0"/>
          <wp:wrapTight wrapText="bothSides">
            <wp:wrapPolygon edited="0">
              <wp:start x="0" y="0"/>
              <wp:lineTo x="0" y="19343"/>
              <wp:lineTo x="21498" y="19343"/>
              <wp:lineTo x="21498" y="0"/>
              <wp:lineTo x="0" y="0"/>
            </wp:wrapPolygon>
          </wp:wrapTight>
          <wp:docPr id="145" name="Picture 145" descr="sn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sn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25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90A86">
      <w:br/>
    </w:r>
    <w:r w:rsidR="00E4399C">
      <w:rPr>
        <w:noProof/>
      </w:rPr>
      <w:drawing>
        <wp:inline distT="0" distB="0" distL="0" distR="0">
          <wp:extent cx="6362700" cy="695325"/>
          <wp:effectExtent l="0" t="0" r="0" b="9525"/>
          <wp:docPr id="3" name="Picture 3" descr="Lockup_KAZAKHSTAN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ckup_KAZAKHSTAN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2624455</wp:posOffset>
              </wp:positionV>
              <wp:extent cx="2108835" cy="914400"/>
              <wp:effectExtent l="0" t="0" r="5715" b="0"/>
              <wp:wrapNone/>
              <wp:docPr id="5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83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CE4" w:rsidRPr="00027FB5" w:rsidRDefault="00D63295" w:rsidP="00027FB5">
                          <w:r>
                            <w:rPr>
                              <w:b/>
                              <w:color w:val="002A6C"/>
                              <w:spacing w:val="-4"/>
                              <w:sz w:val="28"/>
                            </w:rPr>
                            <w:t>Study tour provides wealth of information on services and advocacy for people living with HIV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2" o:spid="_x0000_s1029" type="#_x0000_t202" style="position:absolute;margin-left:54pt;margin-top:206.65pt;width:166.0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jeswIAALI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" filled="f" stroked="f">
              <v:textbox inset="0,0,0,0">
                <w:txbxContent>
                  <w:p w:rsidR="004B3CE4" w:rsidRPr="00027FB5" w:rsidRDefault="00D63295" w:rsidP="00027FB5">
                    <w:r>
                      <w:rPr>
                        <w:b/>
                        <w:color w:val="002A6C"/>
                        <w:spacing w:val="-4"/>
                        <w:sz w:val="28"/>
                      </w:rPr>
                      <w:t>Study tour provides wealth of information on services and advocacy for people living with HIV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1947545</wp:posOffset>
              </wp:positionV>
              <wp:extent cx="6452235" cy="571500"/>
              <wp:effectExtent l="0" t="0" r="5715" b="0"/>
              <wp:wrapNone/>
              <wp:docPr id="4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223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00B6" w:rsidRPr="00CB00B6" w:rsidRDefault="00D63295" w:rsidP="00CB00B6">
                          <w:pPr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 xml:space="preserve">AIDS Center Learns </w:t>
                          </w:r>
                          <w:r w:rsidR="003632CE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From USA Tour</w:t>
                          </w:r>
                        </w:p>
                        <w:p w:rsidR="004B3CE4" w:rsidRDefault="004B3CE4" w:rsidP="004B3CE4">
                          <w:pPr>
                            <w:pStyle w:val="Heading1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1" o:spid="_x0000_s1030" type="#_x0000_t202" style="position:absolute;margin-left:54pt;margin-top:153.35pt;width:508.05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" filled="f" stroked="f">
              <v:textbox inset="0,0,0,0">
                <w:txbxContent>
                  <w:p w:rsidR="00CB00B6" w:rsidRPr="00CB00B6" w:rsidRDefault="00D63295" w:rsidP="00CB00B6">
                    <w:pPr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>
                      <w:rPr>
                        <w:rFonts w:cs="Arial"/>
                        <w:b/>
                        <w:sz w:val="56"/>
                        <w:szCs w:val="56"/>
                      </w:rPr>
                      <w:t xml:space="preserve">AIDS Center Learns </w:t>
                    </w:r>
                    <w:r w:rsidR="003632CE">
                      <w:rPr>
                        <w:rFonts w:cs="Arial"/>
                        <w:b/>
                        <w:sz w:val="56"/>
                        <w:szCs w:val="56"/>
                      </w:rPr>
                      <w:t>From USA Tour</w:t>
                    </w:r>
                  </w:p>
                  <w:p w:rsidR="004B3CE4" w:rsidRDefault="004B3CE4" w:rsidP="004B3CE4">
                    <w:pPr>
                      <w:pStyle w:val="Heading1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C3DEB"/>
    <w:multiLevelType w:val="hybridMultilevel"/>
    <w:tmpl w:val="6116F7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autoHyphenation/>
  <w:consecutiveHyphenLimit w:val="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00247e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B49"/>
    <w:rsid w:val="0002541C"/>
    <w:rsid w:val="00027EF9"/>
    <w:rsid w:val="00027FB5"/>
    <w:rsid w:val="000312FC"/>
    <w:rsid w:val="0008699D"/>
    <w:rsid w:val="000C315C"/>
    <w:rsid w:val="0010721B"/>
    <w:rsid w:val="00115C5E"/>
    <w:rsid w:val="00136F1C"/>
    <w:rsid w:val="001406C5"/>
    <w:rsid w:val="001501D6"/>
    <w:rsid w:val="001711A4"/>
    <w:rsid w:val="0019343D"/>
    <w:rsid w:val="001A623C"/>
    <w:rsid w:val="001A6DDD"/>
    <w:rsid w:val="001C5045"/>
    <w:rsid w:val="001F5F83"/>
    <w:rsid w:val="002032DE"/>
    <w:rsid w:val="00213598"/>
    <w:rsid w:val="00216259"/>
    <w:rsid w:val="00222944"/>
    <w:rsid w:val="00230C98"/>
    <w:rsid w:val="00232981"/>
    <w:rsid w:val="002470B1"/>
    <w:rsid w:val="00255C67"/>
    <w:rsid w:val="00277BC8"/>
    <w:rsid w:val="002A22A3"/>
    <w:rsid w:val="002B65D4"/>
    <w:rsid w:val="002D55EA"/>
    <w:rsid w:val="002E67BB"/>
    <w:rsid w:val="003325C4"/>
    <w:rsid w:val="00360F35"/>
    <w:rsid w:val="00362D8B"/>
    <w:rsid w:val="003632CE"/>
    <w:rsid w:val="00377317"/>
    <w:rsid w:val="00392082"/>
    <w:rsid w:val="003B5423"/>
    <w:rsid w:val="003C533E"/>
    <w:rsid w:val="003D090B"/>
    <w:rsid w:val="003D50C1"/>
    <w:rsid w:val="003E6BB1"/>
    <w:rsid w:val="00415D2B"/>
    <w:rsid w:val="00432E10"/>
    <w:rsid w:val="00435C43"/>
    <w:rsid w:val="00453B86"/>
    <w:rsid w:val="00477414"/>
    <w:rsid w:val="00485A34"/>
    <w:rsid w:val="00487869"/>
    <w:rsid w:val="004A5912"/>
    <w:rsid w:val="004B3CE4"/>
    <w:rsid w:val="004C3B93"/>
    <w:rsid w:val="004C40C0"/>
    <w:rsid w:val="004E7B49"/>
    <w:rsid w:val="004E7BC4"/>
    <w:rsid w:val="005120F4"/>
    <w:rsid w:val="00541DA2"/>
    <w:rsid w:val="00586900"/>
    <w:rsid w:val="00596E0C"/>
    <w:rsid w:val="005A7CA2"/>
    <w:rsid w:val="005B13FF"/>
    <w:rsid w:val="005B58D5"/>
    <w:rsid w:val="005C4AD8"/>
    <w:rsid w:val="005C50CF"/>
    <w:rsid w:val="006A00C9"/>
    <w:rsid w:val="006B7121"/>
    <w:rsid w:val="0075419B"/>
    <w:rsid w:val="00755301"/>
    <w:rsid w:val="007868DA"/>
    <w:rsid w:val="008177AD"/>
    <w:rsid w:val="00822071"/>
    <w:rsid w:val="00866AC7"/>
    <w:rsid w:val="00890A86"/>
    <w:rsid w:val="008A3F76"/>
    <w:rsid w:val="008B7245"/>
    <w:rsid w:val="008C6DBC"/>
    <w:rsid w:val="008D410C"/>
    <w:rsid w:val="008E1B2D"/>
    <w:rsid w:val="009023BF"/>
    <w:rsid w:val="00935BD1"/>
    <w:rsid w:val="009458D6"/>
    <w:rsid w:val="0095081D"/>
    <w:rsid w:val="009D271A"/>
    <w:rsid w:val="00A108F1"/>
    <w:rsid w:val="00A4596E"/>
    <w:rsid w:val="00A5105A"/>
    <w:rsid w:val="00A74435"/>
    <w:rsid w:val="00AA1DF9"/>
    <w:rsid w:val="00AD422F"/>
    <w:rsid w:val="00AF3600"/>
    <w:rsid w:val="00B3390A"/>
    <w:rsid w:val="00BA5437"/>
    <w:rsid w:val="00BA5D95"/>
    <w:rsid w:val="00C15164"/>
    <w:rsid w:val="00C522CC"/>
    <w:rsid w:val="00C5365F"/>
    <w:rsid w:val="00C73AB7"/>
    <w:rsid w:val="00C7578D"/>
    <w:rsid w:val="00C9540F"/>
    <w:rsid w:val="00CB00B6"/>
    <w:rsid w:val="00CD6260"/>
    <w:rsid w:val="00D13E26"/>
    <w:rsid w:val="00D63295"/>
    <w:rsid w:val="00D70F3D"/>
    <w:rsid w:val="00D73EE7"/>
    <w:rsid w:val="00D80F6F"/>
    <w:rsid w:val="00D82C89"/>
    <w:rsid w:val="00DB53ED"/>
    <w:rsid w:val="00DE0477"/>
    <w:rsid w:val="00E17B3A"/>
    <w:rsid w:val="00E267FC"/>
    <w:rsid w:val="00E4399C"/>
    <w:rsid w:val="00E9333D"/>
    <w:rsid w:val="00EE7A30"/>
    <w:rsid w:val="00EE7D46"/>
    <w:rsid w:val="00F22055"/>
    <w:rsid w:val="00F22CAB"/>
    <w:rsid w:val="00F271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247e,#d9d9d9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25C4"/>
    <w:pPr>
      <w:suppressAutoHyphens/>
      <w:spacing w:after="14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3325C4"/>
    <w:pPr>
      <w:keepNext/>
      <w:spacing w:line="600" w:lineRule="exact"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qFormat/>
    <w:rsid w:val="00842C21"/>
    <w:pPr>
      <w:keepNext/>
      <w:spacing w:line="320" w:lineRule="exact"/>
      <w:outlineLvl w:val="1"/>
    </w:pPr>
    <w:rPr>
      <w:b/>
      <w:color w:val="002A6C"/>
      <w:spacing w:val="-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Pr>
      <w:rFonts w:ascii="Courier" w:hAnsi="Courier"/>
    </w:rPr>
  </w:style>
  <w:style w:type="paragraph" w:styleId="BodyText">
    <w:name w:val="Body Text"/>
    <w:basedOn w:val="Normal"/>
    <w:pPr>
      <w:spacing w:line="280" w:lineRule="exact"/>
    </w:pPr>
    <w:rPr>
      <w:spacing w:val="-2"/>
      <w:kern w:val="20"/>
      <w:sz w:val="20"/>
    </w:rPr>
  </w:style>
  <w:style w:type="paragraph" w:customStyle="1" w:styleId="BoxHead">
    <w:name w:val="Box Head"/>
    <w:basedOn w:val="Normal"/>
    <w:pPr>
      <w:spacing w:after="240" w:line="240" w:lineRule="exact"/>
    </w:pPr>
    <w:rPr>
      <w:b/>
      <w:caps/>
      <w:sz w:val="20"/>
    </w:rPr>
  </w:style>
  <w:style w:type="paragraph" w:customStyle="1" w:styleId="BoxText">
    <w:name w:val="Box Text"/>
    <w:basedOn w:val="Normal"/>
    <w:pPr>
      <w:spacing w:after="240" w:line="240" w:lineRule="exact"/>
    </w:pPr>
    <w:rPr>
      <w:sz w:val="20"/>
    </w:rPr>
  </w:style>
  <w:style w:type="paragraph" w:customStyle="1" w:styleId="BoxMoreInfo">
    <w:name w:val="Box More Info"/>
    <w:basedOn w:val="Normal"/>
    <w:pPr>
      <w:spacing w:line="240" w:lineRule="exact"/>
    </w:pPr>
    <w:rPr>
      <w:b/>
      <w:sz w:val="20"/>
    </w:rPr>
  </w:style>
  <w:style w:type="paragraph" w:styleId="Date">
    <w:name w:val="Date"/>
    <w:basedOn w:val="Normal"/>
    <w:next w:val="Normal"/>
    <w:rPr>
      <w:b/>
      <w:color w:val="00247E"/>
      <w:sz w:val="18"/>
    </w:rPr>
  </w:style>
  <w:style w:type="paragraph" w:customStyle="1" w:styleId="PhotoLegend">
    <w:name w:val="Photo Legend"/>
    <w:basedOn w:val="Normal"/>
    <w:rsid w:val="004E04D1"/>
    <w:pPr>
      <w:spacing w:line="220" w:lineRule="exact"/>
    </w:pPr>
    <w:rPr>
      <w:i/>
      <w:color w:val="3F3F3F"/>
      <w:spacing w:val="-4"/>
      <w:sz w:val="18"/>
    </w:rPr>
  </w:style>
  <w:style w:type="paragraph" w:customStyle="1" w:styleId="ChartTitle">
    <w:name w:val="Chart Title"/>
    <w:basedOn w:val="Date"/>
    <w:pPr>
      <w:spacing w:line="240" w:lineRule="exact"/>
      <w:jc w:val="center"/>
    </w:pPr>
    <w:rPr>
      <w:caps/>
      <w:color w:val="C71444"/>
      <w:sz w:val="20"/>
    </w:rPr>
  </w:style>
  <w:style w:type="paragraph" w:customStyle="1" w:styleId="PhotoCredit">
    <w:name w:val="Photo Credit"/>
    <w:basedOn w:val="Normal"/>
    <w:rsid w:val="00BD563C"/>
    <w:pPr>
      <w:spacing w:after="0" w:line="140" w:lineRule="exact"/>
    </w:pPr>
    <w:rPr>
      <w:sz w:val="12"/>
    </w:rPr>
  </w:style>
  <w:style w:type="paragraph" w:customStyle="1" w:styleId="BioName">
    <w:name w:val="Bio Name"/>
    <w:basedOn w:val="Normal"/>
    <w:rsid w:val="00EA2FA3"/>
    <w:pPr>
      <w:spacing w:line="360" w:lineRule="exact"/>
    </w:pPr>
    <w:rPr>
      <w:b/>
      <w:color w:val="808080"/>
      <w:sz w:val="32"/>
    </w:rPr>
  </w:style>
  <w:style w:type="paragraph" w:customStyle="1" w:styleId="Summary">
    <w:name w:val="Summary"/>
    <w:basedOn w:val="PhotoLegend"/>
    <w:rsid w:val="004E04D1"/>
    <w:pPr>
      <w:spacing w:line="300" w:lineRule="exact"/>
    </w:pPr>
    <w:rPr>
      <w:sz w:val="22"/>
    </w:rPr>
  </w:style>
  <w:style w:type="paragraph" w:customStyle="1" w:styleId="Default">
    <w:name w:val="Default"/>
    <w:rsid w:val="00E267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ru-RU"/>
    </w:rPr>
  </w:style>
  <w:style w:type="paragraph" w:styleId="ListParagraph">
    <w:name w:val="List Paragraph"/>
    <w:basedOn w:val="Normal"/>
    <w:uiPriority w:val="34"/>
    <w:qFormat/>
    <w:rsid w:val="00415D2B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Cs w:val="22"/>
      <w:lang w:val="ru-RU" w:eastAsia="ru-RU"/>
    </w:rPr>
  </w:style>
  <w:style w:type="paragraph" w:styleId="BalloonText">
    <w:name w:val="Balloon Text"/>
    <w:basedOn w:val="Normal"/>
    <w:link w:val="BalloonTextChar"/>
    <w:rsid w:val="00E4399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3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25C4"/>
    <w:pPr>
      <w:suppressAutoHyphens/>
      <w:spacing w:after="14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3325C4"/>
    <w:pPr>
      <w:keepNext/>
      <w:spacing w:line="600" w:lineRule="exact"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qFormat/>
    <w:rsid w:val="00842C21"/>
    <w:pPr>
      <w:keepNext/>
      <w:spacing w:line="320" w:lineRule="exact"/>
      <w:outlineLvl w:val="1"/>
    </w:pPr>
    <w:rPr>
      <w:b/>
      <w:color w:val="002A6C"/>
      <w:spacing w:val="-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Pr>
      <w:rFonts w:ascii="Courier" w:hAnsi="Courier"/>
    </w:rPr>
  </w:style>
  <w:style w:type="paragraph" w:styleId="BodyText">
    <w:name w:val="Body Text"/>
    <w:basedOn w:val="Normal"/>
    <w:pPr>
      <w:spacing w:line="280" w:lineRule="exact"/>
    </w:pPr>
    <w:rPr>
      <w:spacing w:val="-2"/>
      <w:kern w:val="20"/>
      <w:sz w:val="20"/>
    </w:rPr>
  </w:style>
  <w:style w:type="paragraph" w:customStyle="1" w:styleId="BoxHead">
    <w:name w:val="Box Head"/>
    <w:basedOn w:val="Normal"/>
    <w:pPr>
      <w:spacing w:after="240" w:line="240" w:lineRule="exact"/>
    </w:pPr>
    <w:rPr>
      <w:b/>
      <w:caps/>
      <w:sz w:val="20"/>
    </w:rPr>
  </w:style>
  <w:style w:type="paragraph" w:customStyle="1" w:styleId="BoxText">
    <w:name w:val="Box Text"/>
    <w:basedOn w:val="Normal"/>
    <w:pPr>
      <w:spacing w:after="240" w:line="240" w:lineRule="exact"/>
    </w:pPr>
    <w:rPr>
      <w:sz w:val="20"/>
    </w:rPr>
  </w:style>
  <w:style w:type="paragraph" w:customStyle="1" w:styleId="BoxMoreInfo">
    <w:name w:val="Box More Info"/>
    <w:basedOn w:val="Normal"/>
    <w:pPr>
      <w:spacing w:line="240" w:lineRule="exact"/>
    </w:pPr>
    <w:rPr>
      <w:b/>
      <w:sz w:val="20"/>
    </w:rPr>
  </w:style>
  <w:style w:type="paragraph" w:styleId="Date">
    <w:name w:val="Date"/>
    <w:basedOn w:val="Normal"/>
    <w:next w:val="Normal"/>
    <w:rPr>
      <w:b/>
      <w:color w:val="00247E"/>
      <w:sz w:val="18"/>
    </w:rPr>
  </w:style>
  <w:style w:type="paragraph" w:customStyle="1" w:styleId="PhotoLegend">
    <w:name w:val="Photo Legend"/>
    <w:basedOn w:val="Normal"/>
    <w:rsid w:val="004E04D1"/>
    <w:pPr>
      <w:spacing w:line="220" w:lineRule="exact"/>
    </w:pPr>
    <w:rPr>
      <w:i/>
      <w:color w:val="3F3F3F"/>
      <w:spacing w:val="-4"/>
      <w:sz w:val="18"/>
    </w:rPr>
  </w:style>
  <w:style w:type="paragraph" w:customStyle="1" w:styleId="ChartTitle">
    <w:name w:val="Chart Title"/>
    <w:basedOn w:val="Date"/>
    <w:pPr>
      <w:spacing w:line="240" w:lineRule="exact"/>
      <w:jc w:val="center"/>
    </w:pPr>
    <w:rPr>
      <w:caps/>
      <w:color w:val="C71444"/>
      <w:sz w:val="20"/>
    </w:rPr>
  </w:style>
  <w:style w:type="paragraph" w:customStyle="1" w:styleId="PhotoCredit">
    <w:name w:val="Photo Credit"/>
    <w:basedOn w:val="Normal"/>
    <w:rsid w:val="00BD563C"/>
    <w:pPr>
      <w:spacing w:after="0" w:line="140" w:lineRule="exact"/>
    </w:pPr>
    <w:rPr>
      <w:sz w:val="12"/>
    </w:rPr>
  </w:style>
  <w:style w:type="paragraph" w:customStyle="1" w:styleId="BioName">
    <w:name w:val="Bio Name"/>
    <w:basedOn w:val="Normal"/>
    <w:rsid w:val="00EA2FA3"/>
    <w:pPr>
      <w:spacing w:line="360" w:lineRule="exact"/>
    </w:pPr>
    <w:rPr>
      <w:b/>
      <w:color w:val="808080"/>
      <w:sz w:val="32"/>
    </w:rPr>
  </w:style>
  <w:style w:type="paragraph" w:customStyle="1" w:styleId="Summary">
    <w:name w:val="Summary"/>
    <w:basedOn w:val="PhotoLegend"/>
    <w:rsid w:val="004E04D1"/>
    <w:pPr>
      <w:spacing w:line="300" w:lineRule="exact"/>
    </w:pPr>
    <w:rPr>
      <w:sz w:val="22"/>
    </w:rPr>
  </w:style>
  <w:style w:type="paragraph" w:customStyle="1" w:styleId="Default">
    <w:name w:val="Default"/>
    <w:rsid w:val="00E267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ru-RU"/>
    </w:rPr>
  </w:style>
  <w:style w:type="paragraph" w:styleId="ListParagraph">
    <w:name w:val="List Paragraph"/>
    <w:basedOn w:val="Normal"/>
    <w:uiPriority w:val="34"/>
    <w:qFormat/>
    <w:rsid w:val="00415D2B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Cs w:val="22"/>
      <w:lang w:val="ru-RU" w:eastAsia="ru-RU"/>
    </w:rPr>
  </w:style>
  <w:style w:type="paragraph" w:styleId="BalloonText">
    <w:name w:val="Balloon Text"/>
    <w:basedOn w:val="Normal"/>
    <w:link w:val="BalloonTextChar"/>
    <w:rsid w:val="00E4399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3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9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\Downloads\s_template%20(4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s_template (4)</Template>
  <TotalTime>45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OVERVIEW</vt:lpstr>
    </vt:vector>
  </TitlesOfParts>
  <Company>JDG Communications,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</dc:title>
  <dc:creator>Jessica</dc:creator>
  <cp:lastModifiedBy>USAID</cp:lastModifiedBy>
  <cp:revision>3</cp:revision>
  <cp:lastPrinted>2004-10-27T06:02:00Z</cp:lastPrinted>
  <dcterms:created xsi:type="dcterms:W3CDTF">2014-03-28T08:39:00Z</dcterms:created>
  <dcterms:modified xsi:type="dcterms:W3CDTF">2014-03-28T09:24:00Z</dcterms:modified>
</cp:coreProperties>
</file>